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C78F7" w14:textId="78A97C63" w:rsidR="00C5023D" w:rsidRDefault="00C5023D" w:rsidP="005B321F">
      <w:pPr>
        <w:tabs>
          <w:tab w:val="left" w:pos="2625"/>
        </w:tabs>
        <w:rPr>
          <w:rFonts w:asciiTheme="minorHAnsi" w:hAnsiTheme="minorHAnsi"/>
          <w:b/>
          <w:bCs/>
          <w:sz w:val="24"/>
          <w:szCs w:val="24"/>
        </w:rPr>
      </w:pPr>
    </w:p>
    <w:p w14:paraId="5E533838" w14:textId="3742FFBF" w:rsidR="00C5023D" w:rsidRDefault="00343B4E" w:rsidP="005B321F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January 2022</w:t>
      </w:r>
    </w:p>
    <w:p w14:paraId="3C98F4C6" w14:textId="52D13B45" w:rsidR="00C5023D" w:rsidRDefault="00E1182B" w:rsidP="00C5023D">
      <w:pPr>
        <w:tabs>
          <w:tab w:val="left" w:pos="2625"/>
        </w:tabs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Year 10 Work Experience- 27</w:t>
      </w:r>
      <w:r w:rsidRPr="00E1182B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>
        <w:rPr>
          <w:rFonts w:asciiTheme="minorHAnsi" w:hAnsiTheme="minorHAnsi"/>
          <w:b/>
          <w:bCs/>
          <w:sz w:val="24"/>
          <w:szCs w:val="24"/>
        </w:rPr>
        <w:t xml:space="preserve"> June – 1</w:t>
      </w:r>
      <w:r w:rsidRPr="00E1182B">
        <w:rPr>
          <w:rFonts w:asciiTheme="minorHAnsi" w:hAnsiTheme="minorHAnsi"/>
          <w:b/>
          <w:bCs/>
          <w:sz w:val="24"/>
          <w:szCs w:val="24"/>
          <w:vertAlign w:val="superscript"/>
        </w:rPr>
        <w:t>st</w:t>
      </w:r>
      <w:r>
        <w:rPr>
          <w:rFonts w:asciiTheme="minorHAnsi" w:hAnsiTheme="minorHAnsi"/>
          <w:b/>
          <w:bCs/>
          <w:sz w:val="24"/>
          <w:szCs w:val="24"/>
        </w:rPr>
        <w:t xml:space="preserve"> July </w:t>
      </w:r>
    </w:p>
    <w:p w14:paraId="3FDBAF0B" w14:textId="77777777" w:rsidR="00E1182B" w:rsidRDefault="00E1182B" w:rsidP="00C5023D">
      <w:pPr>
        <w:tabs>
          <w:tab w:val="left" w:pos="2625"/>
        </w:tabs>
        <w:jc w:val="center"/>
        <w:rPr>
          <w:rFonts w:asciiTheme="minorHAnsi" w:hAnsiTheme="minorHAnsi"/>
          <w:sz w:val="24"/>
          <w:szCs w:val="24"/>
        </w:rPr>
      </w:pPr>
    </w:p>
    <w:p w14:paraId="52DBBBAA" w14:textId="28A3954A" w:rsidR="00C5023D" w:rsidRDefault="00C5023D" w:rsidP="00C5023D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Dear parent/guardian, </w:t>
      </w:r>
    </w:p>
    <w:p w14:paraId="757DD32C" w14:textId="13569C94" w:rsidR="00C5023D" w:rsidRDefault="00C5023D" w:rsidP="00C5023D">
      <w:pPr>
        <w:tabs>
          <w:tab w:val="left" w:pos="2625"/>
        </w:tabs>
        <w:jc w:val="center"/>
        <w:rPr>
          <w:rFonts w:asciiTheme="minorHAnsi" w:hAnsiTheme="minorHAnsi"/>
          <w:sz w:val="24"/>
          <w:szCs w:val="24"/>
        </w:rPr>
      </w:pPr>
    </w:p>
    <w:p w14:paraId="7CC19F85" w14:textId="51F9CCA9" w:rsidR="00C5023D" w:rsidRDefault="00E1182B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At BGN we try to have a particular focus on careers and </w:t>
      </w:r>
      <w:proofErr w:type="gramStart"/>
      <w:r>
        <w:rPr>
          <w:rFonts w:asciiTheme="minorHAnsi" w:hAnsiTheme="minorHAnsi"/>
          <w:sz w:val="24"/>
          <w:szCs w:val="24"/>
        </w:rPr>
        <w:t>future plans</w:t>
      </w:r>
      <w:proofErr w:type="gramEnd"/>
      <w:r>
        <w:rPr>
          <w:rFonts w:asciiTheme="minorHAnsi" w:hAnsiTheme="minorHAnsi"/>
          <w:sz w:val="24"/>
          <w:szCs w:val="24"/>
        </w:rPr>
        <w:t xml:space="preserve"> in Year 10. Last term</w:t>
      </w:r>
      <w:r w:rsidR="00343B4E">
        <w:rPr>
          <w:rFonts w:asciiTheme="minorHAnsi" w:hAnsiTheme="minorHAnsi"/>
          <w:sz w:val="24"/>
          <w:szCs w:val="24"/>
        </w:rPr>
        <w:t xml:space="preserve">, </w:t>
      </w:r>
      <w:r w:rsidR="00343B4E" w:rsidRPr="00343B4E">
        <w:rPr>
          <w:rFonts w:asciiTheme="minorHAnsi" w:hAnsiTheme="minorHAnsi"/>
          <w:sz w:val="24"/>
          <w:szCs w:val="24"/>
        </w:rPr>
        <w:t>during form time</w:t>
      </w:r>
      <w:r w:rsidR="00343B4E">
        <w:rPr>
          <w:rFonts w:asciiTheme="minorHAnsi" w:hAnsiTheme="minorHAnsi"/>
          <w:sz w:val="24"/>
          <w:szCs w:val="24"/>
        </w:rPr>
        <w:t>,</w:t>
      </w:r>
      <w:r w:rsidR="00343B4E" w:rsidRPr="00343B4E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Year 10 were working through booklets thinking about their </w:t>
      </w:r>
      <w:r w:rsidR="00DF104D">
        <w:rPr>
          <w:rFonts w:asciiTheme="minorHAnsi" w:hAnsiTheme="minorHAnsi"/>
          <w:sz w:val="24"/>
          <w:szCs w:val="24"/>
        </w:rPr>
        <w:t>employability skills and creating their CVs.</w:t>
      </w:r>
    </w:p>
    <w:p w14:paraId="43886FC6" w14:textId="6434D65E" w:rsidR="00DF104D" w:rsidRDefault="00DF104D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5A10D360" w14:textId="3DE1A67F" w:rsidR="00DF104D" w:rsidRDefault="00DF104D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For the last two years, due to the pandemic, we have been unable to run face-to-face work experience for year 10 students. </w:t>
      </w:r>
      <w:proofErr w:type="gramStart"/>
      <w:r>
        <w:rPr>
          <w:rFonts w:asciiTheme="minorHAnsi" w:hAnsiTheme="minorHAnsi"/>
          <w:sz w:val="24"/>
          <w:szCs w:val="24"/>
        </w:rPr>
        <w:t>However</w:t>
      </w:r>
      <w:proofErr w:type="gramEnd"/>
      <w:r>
        <w:rPr>
          <w:rFonts w:asciiTheme="minorHAnsi" w:hAnsiTheme="minorHAnsi"/>
          <w:sz w:val="24"/>
          <w:szCs w:val="24"/>
        </w:rPr>
        <w:t xml:space="preserve"> we are delighted to say that we plan for it to take place this year</w:t>
      </w:r>
      <w:r w:rsidR="002448AE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in the summer term </w:t>
      </w:r>
      <w:r w:rsidRPr="00DF104D">
        <w:rPr>
          <w:rFonts w:asciiTheme="minorHAnsi" w:hAnsiTheme="minorHAnsi"/>
          <w:b/>
          <w:bCs/>
          <w:sz w:val="24"/>
          <w:szCs w:val="24"/>
        </w:rPr>
        <w:t>Monday 27</w:t>
      </w:r>
      <w:r w:rsidRPr="00DF104D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Pr="00DF104D">
        <w:rPr>
          <w:rFonts w:asciiTheme="minorHAnsi" w:hAnsiTheme="minorHAnsi"/>
          <w:b/>
          <w:bCs/>
          <w:sz w:val="24"/>
          <w:szCs w:val="24"/>
        </w:rPr>
        <w:t xml:space="preserve"> June to Friday 1</w:t>
      </w:r>
      <w:r w:rsidRPr="00DF104D">
        <w:rPr>
          <w:rFonts w:asciiTheme="minorHAnsi" w:hAnsiTheme="minorHAnsi"/>
          <w:b/>
          <w:bCs/>
          <w:sz w:val="24"/>
          <w:szCs w:val="24"/>
          <w:vertAlign w:val="superscript"/>
        </w:rPr>
        <w:t>st</w:t>
      </w:r>
      <w:r w:rsidRPr="00DF104D">
        <w:rPr>
          <w:rFonts w:asciiTheme="minorHAnsi" w:hAnsiTheme="minorHAnsi"/>
          <w:b/>
          <w:bCs/>
          <w:sz w:val="24"/>
          <w:szCs w:val="24"/>
        </w:rPr>
        <w:t xml:space="preserve"> July.</w:t>
      </w:r>
      <w:r>
        <w:rPr>
          <w:rFonts w:asciiTheme="minorHAnsi" w:hAnsiTheme="minorHAnsi"/>
          <w:sz w:val="24"/>
          <w:szCs w:val="24"/>
        </w:rPr>
        <w:t xml:space="preserve">  We appreciate that students may find it </w:t>
      </w:r>
      <w:r w:rsidR="003F194F">
        <w:rPr>
          <w:rFonts w:asciiTheme="minorHAnsi" w:hAnsiTheme="minorHAnsi"/>
          <w:sz w:val="24"/>
          <w:szCs w:val="24"/>
        </w:rPr>
        <w:t xml:space="preserve">difficult to find placements this year so please see attached an extensive list of local employers who have previously accepted students for work experience. It is not a guarantee that these companies will accept </w:t>
      </w:r>
      <w:r w:rsidR="002448AE">
        <w:rPr>
          <w:rFonts w:asciiTheme="minorHAnsi" w:hAnsiTheme="minorHAnsi"/>
          <w:sz w:val="24"/>
          <w:szCs w:val="24"/>
        </w:rPr>
        <w:t>students,</w:t>
      </w:r>
      <w:r w:rsidR="003F194F">
        <w:rPr>
          <w:rFonts w:asciiTheme="minorHAnsi" w:hAnsiTheme="minorHAnsi"/>
          <w:sz w:val="24"/>
          <w:szCs w:val="24"/>
        </w:rPr>
        <w:t xml:space="preserve"> but it is worth a try. </w:t>
      </w:r>
      <w:r w:rsidR="00343B4E">
        <w:rPr>
          <w:rFonts w:asciiTheme="minorHAnsi" w:hAnsiTheme="minorHAnsi"/>
          <w:sz w:val="24"/>
          <w:szCs w:val="24"/>
        </w:rPr>
        <w:t>Students who do not secure a placement will remain in school during this week.</w:t>
      </w:r>
    </w:p>
    <w:p w14:paraId="6121D591" w14:textId="6A0AF5E3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4187F9FB" w14:textId="428A0A03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Once students have found a placement, they should complete the attached form which needs to be signed by the employer and parents. This form should be returned to Mrs Russell in the LRC by </w:t>
      </w:r>
      <w:r w:rsidRPr="00FD4DBC">
        <w:rPr>
          <w:rFonts w:asciiTheme="minorHAnsi" w:hAnsiTheme="minorHAnsi"/>
          <w:b/>
          <w:bCs/>
          <w:sz w:val="24"/>
          <w:szCs w:val="24"/>
        </w:rPr>
        <w:t>Monday 25</w:t>
      </w:r>
      <w:r w:rsidRPr="00FD4DBC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Pr="00FD4DBC">
        <w:rPr>
          <w:rFonts w:asciiTheme="minorHAnsi" w:hAnsiTheme="minorHAnsi"/>
          <w:b/>
          <w:bCs/>
          <w:sz w:val="24"/>
          <w:szCs w:val="24"/>
        </w:rPr>
        <w:t xml:space="preserve"> April</w:t>
      </w:r>
      <w:r>
        <w:rPr>
          <w:rFonts w:asciiTheme="minorHAnsi" w:hAnsiTheme="minorHAnsi"/>
          <w:sz w:val="24"/>
          <w:szCs w:val="24"/>
        </w:rPr>
        <w:t>. The form can be returned as a physical copy or emailed to Mrs Russell-</w:t>
      </w:r>
      <w:r w:rsidRPr="00FD4DBC">
        <w:rPr>
          <w:rFonts w:asciiTheme="minorHAnsi" w:hAnsiTheme="minorHAnsi"/>
          <w:sz w:val="24"/>
          <w:szCs w:val="24"/>
        </w:rPr>
        <w:t xml:space="preserve"> </w:t>
      </w:r>
      <w:hyperlink r:id="rId7" w:history="1">
        <w:r w:rsidRPr="00C83265">
          <w:rPr>
            <w:rStyle w:val="Hyperlink"/>
            <w:rFonts w:asciiTheme="minorHAnsi" w:hAnsiTheme="minorHAnsi"/>
            <w:sz w:val="24"/>
            <w:szCs w:val="24"/>
          </w:rPr>
          <w:t>RRussell@bgn.oxon.sch.uk</w:t>
        </w:r>
      </w:hyperlink>
      <w:r>
        <w:rPr>
          <w:rFonts w:asciiTheme="minorHAnsi" w:hAnsiTheme="minorHAnsi"/>
          <w:sz w:val="24"/>
          <w:szCs w:val="24"/>
        </w:rPr>
        <w:t xml:space="preserve"> </w:t>
      </w:r>
    </w:p>
    <w:p w14:paraId="44AEE7D0" w14:textId="04FFDE6C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67049020" w14:textId="76BF12B6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In preparation for their work experience all Year 10 students will have a mock interview </w:t>
      </w:r>
      <w:r w:rsidR="00FD422C">
        <w:rPr>
          <w:rFonts w:asciiTheme="minorHAnsi" w:hAnsiTheme="minorHAnsi"/>
          <w:sz w:val="24"/>
          <w:szCs w:val="24"/>
        </w:rPr>
        <w:t xml:space="preserve">either on </w:t>
      </w:r>
      <w:r w:rsidR="00FD422C" w:rsidRPr="00343B4E">
        <w:rPr>
          <w:rFonts w:asciiTheme="minorHAnsi" w:hAnsiTheme="minorHAnsi"/>
          <w:b/>
          <w:bCs/>
          <w:sz w:val="24"/>
          <w:szCs w:val="24"/>
        </w:rPr>
        <w:t>8</w:t>
      </w:r>
      <w:r w:rsidR="00FD422C" w:rsidRPr="00343B4E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="00FD422C" w:rsidRPr="00343B4E">
        <w:rPr>
          <w:rFonts w:asciiTheme="minorHAnsi" w:hAnsiTheme="minorHAnsi"/>
          <w:b/>
          <w:bCs/>
          <w:sz w:val="24"/>
          <w:szCs w:val="24"/>
        </w:rPr>
        <w:t xml:space="preserve"> or 10</w:t>
      </w:r>
      <w:r w:rsidR="00FD422C" w:rsidRPr="00343B4E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="00FD422C" w:rsidRPr="00343B4E">
        <w:rPr>
          <w:rFonts w:asciiTheme="minorHAnsi" w:hAnsiTheme="minorHAnsi"/>
          <w:b/>
          <w:bCs/>
          <w:sz w:val="24"/>
          <w:szCs w:val="24"/>
        </w:rPr>
        <w:t xml:space="preserve"> February</w:t>
      </w:r>
      <w:r w:rsidR="00FD422C">
        <w:rPr>
          <w:rFonts w:asciiTheme="minorHAnsi" w:hAnsiTheme="minorHAnsi"/>
          <w:sz w:val="24"/>
          <w:szCs w:val="24"/>
        </w:rPr>
        <w:t xml:space="preserve">. This interview will either be with a member of the senior leadership team from school or a local employer. It is an opportunity for students to show off their CVs and have a chat about their plans for work experience and beyond. Students will be told of their specific appointment time by their form tutor. </w:t>
      </w:r>
    </w:p>
    <w:p w14:paraId="1B3DCDB3" w14:textId="2D090FFD" w:rsidR="00343B4E" w:rsidRDefault="00343B4E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4FB72D15" w14:textId="7904E26B" w:rsidR="00343B4E" w:rsidRDefault="00343B4E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If you think you or your employer would be able to offer a placement for one of our </w:t>
      </w:r>
      <w:proofErr w:type="gramStart"/>
      <w:r>
        <w:rPr>
          <w:rFonts w:asciiTheme="minorHAnsi" w:hAnsiTheme="minorHAnsi"/>
          <w:sz w:val="24"/>
          <w:szCs w:val="24"/>
        </w:rPr>
        <w:t>students</w:t>
      </w:r>
      <w:proofErr w:type="gramEnd"/>
      <w:r>
        <w:rPr>
          <w:rFonts w:asciiTheme="minorHAnsi" w:hAnsiTheme="minorHAnsi"/>
          <w:sz w:val="24"/>
          <w:szCs w:val="24"/>
        </w:rPr>
        <w:t xml:space="preserve"> then please do let me know. </w:t>
      </w:r>
    </w:p>
    <w:p w14:paraId="448A4680" w14:textId="4136FF7F" w:rsidR="00343B4E" w:rsidRDefault="00343B4E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If you have any </w:t>
      </w:r>
      <w:proofErr w:type="gramStart"/>
      <w:r>
        <w:rPr>
          <w:rFonts w:asciiTheme="minorHAnsi" w:hAnsiTheme="minorHAnsi"/>
          <w:sz w:val="24"/>
          <w:szCs w:val="24"/>
        </w:rPr>
        <w:t>questions</w:t>
      </w:r>
      <w:proofErr w:type="gramEnd"/>
      <w:r>
        <w:rPr>
          <w:rFonts w:asciiTheme="minorHAnsi" w:hAnsiTheme="minorHAnsi"/>
          <w:sz w:val="24"/>
          <w:szCs w:val="24"/>
        </w:rPr>
        <w:t xml:space="preserve"> then please contact me. </w:t>
      </w:r>
    </w:p>
    <w:p w14:paraId="6AFACA1E" w14:textId="77777777" w:rsidR="00C5023D" w:rsidRPr="00C5023D" w:rsidRDefault="00C5023D" w:rsidP="00C5023D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469C758A" w14:textId="4679A50E" w:rsidR="00D14269" w:rsidRDefault="00D14269" w:rsidP="005B321F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Kind regards, </w:t>
      </w:r>
    </w:p>
    <w:p w14:paraId="43BDE799" w14:textId="77777777" w:rsidR="00C5023D" w:rsidRDefault="00C5023D" w:rsidP="005B321F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6A76A9E1" w14:textId="05E0F1F4" w:rsidR="00D14269" w:rsidRDefault="00D14269" w:rsidP="00343B4E">
      <w:pPr>
        <w:tabs>
          <w:tab w:val="left" w:pos="2625"/>
        </w:tabs>
        <w:rPr>
          <w:rFonts w:asciiTheme="minorHAnsi" w:hAnsiTheme="minorHAnsi"/>
          <w:sz w:val="24"/>
          <w:szCs w:val="24"/>
        </w:rPr>
        <w:sectPr w:rsidR="00D14269" w:rsidSect="00D1426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693" w:right="1418" w:bottom="2410" w:left="1418" w:header="567" w:footer="0" w:gutter="0"/>
          <w:pgNumType w:start="1"/>
          <w:cols w:space="720"/>
          <w:docGrid w:linePitch="326"/>
        </w:sectPr>
      </w:pPr>
      <w:r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60FEF4AE" wp14:editId="2FFDA069">
            <wp:extent cx="914400" cy="448628"/>
            <wp:effectExtent l="0" t="0" r="0" b="8890"/>
            <wp:docPr id="7" name="Picture 7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9938" cy="45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4"/>
          <w:szCs w:val="24"/>
        </w:rPr>
        <w:tab/>
      </w:r>
    </w:p>
    <w:p w14:paraId="5F47CFE2" w14:textId="3B5B8B35" w:rsidR="00D14269" w:rsidRPr="00EB3EA3" w:rsidRDefault="002448AE" w:rsidP="00C5023D">
      <w:pPr>
        <w:pStyle w:val="NoSpacing"/>
        <w:ind w:left="-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  <w:t>Mrs Harris- Careers Lead</w:t>
      </w:r>
    </w:p>
    <w:sectPr w:rsidR="00D14269" w:rsidRPr="00EB3EA3" w:rsidSect="00D1426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2693" w:right="1418" w:bottom="2410" w:left="1418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92A52" w14:textId="77777777" w:rsidR="00A824A7" w:rsidRDefault="00A824A7">
      <w:r>
        <w:separator/>
      </w:r>
    </w:p>
  </w:endnote>
  <w:endnote w:type="continuationSeparator" w:id="0">
    <w:p w14:paraId="6693320C" w14:textId="77777777" w:rsidR="00A824A7" w:rsidRDefault="00A82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84C57" w14:textId="77777777" w:rsidR="00224896" w:rsidRDefault="002248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9F01B" w14:textId="77777777" w:rsidR="00224896" w:rsidRDefault="00224896" w:rsidP="00A81201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0" wp14:anchorId="051AA79F" wp14:editId="6A9D2965">
              <wp:simplePos x="0" y="0"/>
              <wp:positionH relativeFrom="page">
                <wp:posOffset>1428750</wp:posOffset>
              </wp:positionH>
              <wp:positionV relativeFrom="page">
                <wp:posOffset>9267825</wp:posOffset>
              </wp:positionV>
              <wp:extent cx="4667250" cy="257175"/>
              <wp:effectExtent l="0" t="0" r="0" b="9525"/>
              <wp:wrapNone/>
              <wp:docPr id="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27288" w14:textId="77777777" w:rsidR="00224896" w:rsidRPr="003737C9" w:rsidRDefault="00224896" w:rsidP="00336AF9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Principal</w:t>
                          </w:r>
                          <w:r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 Niamh Dolan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, B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Sc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(</w:t>
                          </w:r>
                          <w:proofErr w:type="gramStart"/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Hons) 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  <w:proofErr w:type="gramEnd"/>
                          <w:r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1AA7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12.5pt;margin-top:729.75pt;width:367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" o:allowoverlap="f" filled="f" stroked="f">
              <v:textbox>
                <w:txbxContent>
                  <w:p w14:paraId="1F727288" w14:textId="77777777" w:rsidR="00224896" w:rsidRPr="003737C9" w:rsidRDefault="00224896" w:rsidP="00336AF9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Principal</w:t>
                    </w:r>
                    <w:r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 Niamh Dolan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, B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Sc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(</w:t>
                    </w:r>
                    <w:proofErr w:type="gramStart"/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Hons) 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  <w:proofErr w:type="gramEnd"/>
                    <w:r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294967294" distB="4294967294" distL="114300" distR="114300" simplePos="0" relativeHeight="251669504" behindDoc="0" locked="0" layoutInCell="1" allowOverlap="1" wp14:anchorId="2A49EF18" wp14:editId="716638AB">
              <wp:simplePos x="0" y="0"/>
              <wp:positionH relativeFrom="page">
                <wp:align>center</wp:align>
              </wp:positionH>
              <wp:positionV relativeFrom="page">
                <wp:posOffset>9523094</wp:posOffset>
              </wp:positionV>
              <wp:extent cx="6033135" cy="0"/>
              <wp:effectExtent l="0" t="0" r="24765" b="19050"/>
              <wp:wrapNone/>
              <wp:docPr id="13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A70080" id="Line 11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page;mso-width-percent:0;mso-height-percent:0;mso-width-relative:page;mso-height-relative:page" from="0,749.85pt" to="475.05pt,7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" strokecolor="#17365d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998E6DD" wp14:editId="79DD981B">
              <wp:simplePos x="0" y="0"/>
              <wp:positionH relativeFrom="page">
                <wp:posOffset>260350</wp:posOffset>
              </wp:positionH>
              <wp:positionV relativeFrom="page">
                <wp:posOffset>9575800</wp:posOffset>
              </wp:positionV>
              <wp:extent cx="7019925" cy="1095375"/>
              <wp:effectExtent l="0" t="0" r="0" b="9525"/>
              <wp:wrapNone/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10D733" w14:textId="77777777" w:rsidR="00224896" w:rsidRDefault="00224896" w:rsidP="00B10060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4D1C7985" w14:textId="77777777" w:rsidR="00224896" w:rsidRPr="00B10060" w:rsidRDefault="00224896" w:rsidP="00B10060"/>
                        <w:p w14:paraId="586ED3C8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Cs/>
                              <w:color w:val="17365D"/>
                            </w:rPr>
                          </w:pP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</w:t>
                          </w: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The school’s contribution to pupils’ personal, spiritual, moral, social and cultural development is exemplary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.</w:t>
                          </w:r>
                        </w:p>
                        <w:p w14:paraId="2EBF9226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Pupils go out of their way to do good things.  They act as positive role models for younger children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.” </w:t>
                          </w:r>
                          <w:r w:rsidRPr="000C380E"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 xml:space="preserve">Ofsted,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June 2017</w:t>
                          </w:r>
                        </w:p>
                        <w:p w14:paraId="06568444" w14:textId="77777777" w:rsidR="00224896" w:rsidRPr="005D47EF" w:rsidRDefault="00224896" w:rsidP="0096561F">
                          <w:pPr>
                            <w:jc w:val="center"/>
                            <w:rPr>
                              <w:rFonts w:asciiTheme="minorHAnsi" w:hAnsiTheme="minorHAnsi"/>
                              <w:color w:val="17365D" w:themeColor="text2" w:themeShade="BF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98E6DD" id="Text Box 2" o:spid="_x0000_s1029" type="#_x0000_t202" style="position:absolute;margin-left:20.5pt;margin-top:754pt;width:552.75pt;height:86.2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" filled="f" fillcolor="#969696" stroked="f" strokeweight=".5pt">
              <v:textbox>
                <w:txbxContent>
                  <w:p w14:paraId="1C10D733" w14:textId="77777777" w:rsidR="00224896" w:rsidRDefault="00224896" w:rsidP="00B10060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4D1C7985" w14:textId="77777777" w:rsidR="00224896" w:rsidRPr="00B10060" w:rsidRDefault="00224896" w:rsidP="00B10060"/>
                  <w:p w14:paraId="586ED3C8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Cs/>
                        <w:color w:val="17365D"/>
                      </w:rPr>
                    </w:pP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“</w:t>
                    </w:r>
                    <w:r>
                      <w:rPr>
                        <w:rFonts w:ascii="Calibri" w:hAnsi="Calibri"/>
                        <w:bCs/>
                        <w:color w:val="17365D"/>
                      </w:rPr>
                      <w:t>The school’s contribution to pupils’ personal, spiritual, moral, social and cultural development is exemplary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.</w:t>
                    </w:r>
                  </w:p>
                  <w:p w14:paraId="2EBF9226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>Pupils go out of their way to do good things</w:t>
                    </w:r>
                    <w:proofErr w:type="gramStart"/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.  </w:t>
                    </w:r>
                    <w:proofErr w:type="gramEnd"/>
                    <w:r>
                      <w:rPr>
                        <w:rFonts w:ascii="Calibri" w:hAnsi="Calibri"/>
                        <w:bCs/>
                        <w:color w:val="17365D"/>
                      </w:rPr>
                      <w:t>They act as positive role models for younger children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 xml:space="preserve">.” </w:t>
                    </w:r>
                    <w:r w:rsidRPr="000C380E"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 xml:space="preserve">Ofsted,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June 2017</w:t>
                    </w:r>
                  </w:p>
                  <w:p w14:paraId="06568444" w14:textId="77777777" w:rsidR="00224896" w:rsidRPr="005D47EF" w:rsidRDefault="00224896" w:rsidP="0096561F">
                    <w:pPr>
                      <w:jc w:val="center"/>
                      <w:rPr>
                        <w:rFonts w:asciiTheme="minorHAnsi" w:hAnsiTheme="minorHAnsi"/>
                        <w:color w:val="17365D" w:themeColor="text2" w:themeShade="BF"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5212C55" wp14:editId="24AEA1B5">
              <wp:simplePos x="0" y="0"/>
              <wp:positionH relativeFrom="column">
                <wp:posOffset>4986020</wp:posOffset>
              </wp:positionH>
              <wp:positionV relativeFrom="paragraph">
                <wp:posOffset>-45085</wp:posOffset>
              </wp:positionV>
              <wp:extent cx="240665" cy="237490"/>
              <wp:effectExtent l="0" t="0" r="6985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95E5CB" w14:textId="77777777" w:rsidR="00224896" w:rsidRDefault="00224896" w:rsidP="00A8120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212C55" id="_x0000_s1030" type="#_x0000_t202" style="position:absolute;margin-left:392.6pt;margin-top:-3.55pt;width:18.95pt;height:18.7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" stroked="f">
              <v:textbox style="mso-fit-shape-to-text:t">
                <w:txbxContent>
                  <w:p w14:paraId="2B95E5CB" w14:textId="77777777" w:rsidR="00224896" w:rsidRDefault="00224896" w:rsidP="00A81201"/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A7E54A6" wp14:editId="3B82517A">
              <wp:simplePos x="0" y="0"/>
              <wp:positionH relativeFrom="column">
                <wp:posOffset>2070100</wp:posOffset>
              </wp:positionH>
              <wp:positionV relativeFrom="paragraph">
                <wp:posOffset>2540</wp:posOffset>
              </wp:positionV>
              <wp:extent cx="240665" cy="237490"/>
              <wp:effectExtent l="0" t="0" r="6985" b="0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6AFCD" w14:textId="77777777" w:rsidR="00224896" w:rsidRDefault="00224896" w:rsidP="00A81201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7E54A6" id="_x0000_s1031" type="#_x0000_t202" style="position:absolute;margin-left:163pt;margin-top:.2pt;width:18.95pt;height:18.7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" stroked="f">
              <v:textbox style="mso-fit-shape-to-text:t">
                <w:txbxContent>
                  <w:p w14:paraId="2096AFCD" w14:textId="77777777" w:rsidR="00224896" w:rsidRDefault="00224896" w:rsidP="00A81201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3CF2" w14:textId="77777777" w:rsidR="00224896" w:rsidRDefault="0022489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20121" w14:textId="77777777" w:rsidR="00224896" w:rsidRDefault="00224896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425EE" w14:textId="77777777" w:rsidR="00224896" w:rsidRDefault="00224896" w:rsidP="00A81201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2D47667" wp14:editId="5BCF4D78">
              <wp:simplePos x="0" y="0"/>
              <wp:positionH relativeFrom="page">
                <wp:posOffset>1428750</wp:posOffset>
              </wp:positionH>
              <wp:positionV relativeFrom="page">
                <wp:posOffset>9267825</wp:posOffset>
              </wp:positionV>
              <wp:extent cx="4667250" cy="257175"/>
              <wp:effectExtent l="0" t="0" r="0" b="952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8B944" w14:textId="77777777" w:rsidR="00224896" w:rsidRPr="003737C9" w:rsidRDefault="00224896" w:rsidP="00336AF9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Principal</w:t>
                          </w:r>
                          <w:r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 Niamh Dolan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, B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Sc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(</w:t>
                          </w:r>
                          <w:proofErr w:type="gramStart"/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Hons) 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  <w:proofErr w:type="gramEnd"/>
                          <w:r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D47667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112.5pt;margin-top:729.75pt;width:367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" o:allowoverlap="f" filled="f" stroked="f">
              <v:textbox>
                <w:txbxContent>
                  <w:p w14:paraId="47B8B944" w14:textId="77777777" w:rsidR="00224896" w:rsidRPr="003737C9" w:rsidRDefault="00224896" w:rsidP="00336AF9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Principal</w:t>
                    </w:r>
                    <w:r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 Niamh Dolan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, B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Sc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(</w:t>
                    </w:r>
                    <w:proofErr w:type="gramStart"/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Hons) 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  <w:proofErr w:type="gramEnd"/>
                    <w:r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ADBDEC5" wp14:editId="1FFDEDCE">
              <wp:simplePos x="0" y="0"/>
              <wp:positionH relativeFrom="page">
                <wp:align>center</wp:align>
              </wp:positionH>
              <wp:positionV relativeFrom="page">
                <wp:posOffset>9523094</wp:posOffset>
              </wp:positionV>
              <wp:extent cx="6033135" cy="0"/>
              <wp:effectExtent l="0" t="0" r="24765" b="19050"/>
              <wp:wrapNone/>
              <wp:docPr id="5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BC6494" id="Line 1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page;mso-width-percent:0;mso-height-percent:0;mso-width-relative:page;mso-height-relative:page" from="0,749.85pt" to="475.05pt,7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" strokecolor="#17365d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98C130" wp14:editId="5E3847F8">
              <wp:simplePos x="0" y="0"/>
              <wp:positionH relativeFrom="page">
                <wp:posOffset>260350</wp:posOffset>
              </wp:positionH>
              <wp:positionV relativeFrom="page">
                <wp:posOffset>9575800</wp:posOffset>
              </wp:positionV>
              <wp:extent cx="7019925" cy="1095375"/>
              <wp:effectExtent l="0" t="0" r="0" b="952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69D3D88" w14:textId="77777777" w:rsidR="00224896" w:rsidRDefault="00224896" w:rsidP="00B10060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294E4A2C" w14:textId="77777777" w:rsidR="00224896" w:rsidRPr="00B10060" w:rsidRDefault="00224896" w:rsidP="00B10060"/>
                        <w:p w14:paraId="3B804391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Cs/>
                              <w:color w:val="17365D"/>
                            </w:rPr>
                          </w:pP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</w:t>
                          </w: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The school’s contribution to pupils’ personal, spiritual, moral, social and cultural development is exemplary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.</w:t>
                          </w:r>
                        </w:p>
                        <w:p w14:paraId="42ACD363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Pupils go out of their way to do good things.  They act as positive role models for younger children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.” </w:t>
                          </w:r>
                          <w:r w:rsidRPr="000C380E"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 xml:space="preserve">Ofsted,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June 2017</w:t>
                          </w:r>
                        </w:p>
                        <w:p w14:paraId="7B366244" w14:textId="77777777" w:rsidR="00224896" w:rsidRPr="005D47EF" w:rsidRDefault="00224896" w:rsidP="0096561F">
                          <w:pPr>
                            <w:jc w:val="center"/>
                            <w:rPr>
                              <w:rFonts w:asciiTheme="minorHAnsi" w:hAnsiTheme="minorHAnsi"/>
                              <w:color w:val="17365D" w:themeColor="text2" w:themeShade="BF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98C130" id="_x0000_s1035" type="#_x0000_t202" style="position:absolute;margin-left:20.5pt;margin-top:754pt;width:552.75pt;height:86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" filled="f" fillcolor="#969696" stroked="f" strokeweight=".5pt">
              <v:textbox>
                <w:txbxContent>
                  <w:p w14:paraId="169D3D88" w14:textId="77777777" w:rsidR="00224896" w:rsidRDefault="00224896" w:rsidP="00B10060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294E4A2C" w14:textId="77777777" w:rsidR="00224896" w:rsidRPr="00B10060" w:rsidRDefault="00224896" w:rsidP="00B10060"/>
                  <w:p w14:paraId="3B804391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Cs/>
                        <w:color w:val="17365D"/>
                      </w:rPr>
                    </w:pP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“</w:t>
                    </w:r>
                    <w:r>
                      <w:rPr>
                        <w:rFonts w:ascii="Calibri" w:hAnsi="Calibri"/>
                        <w:bCs/>
                        <w:color w:val="17365D"/>
                      </w:rPr>
                      <w:t>The school’s contribution to pupils’ personal, spiritual, moral, social and cultural development is exemplary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.</w:t>
                    </w:r>
                  </w:p>
                  <w:p w14:paraId="42ACD363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>Pupils go out of their way to do good things</w:t>
                    </w:r>
                    <w:proofErr w:type="gramStart"/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.  </w:t>
                    </w:r>
                    <w:proofErr w:type="gramEnd"/>
                    <w:r>
                      <w:rPr>
                        <w:rFonts w:ascii="Calibri" w:hAnsi="Calibri"/>
                        <w:bCs/>
                        <w:color w:val="17365D"/>
                      </w:rPr>
                      <w:t>They act as positive role models for younger children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 xml:space="preserve">.” </w:t>
                    </w:r>
                    <w:r w:rsidRPr="000C380E"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 xml:space="preserve">Ofsted,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June 2017</w:t>
                    </w:r>
                  </w:p>
                  <w:p w14:paraId="7B366244" w14:textId="77777777" w:rsidR="00224896" w:rsidRPr="005D47EF" w:rsidRDefault="00224896" w:rsidP="0096561F">
                    <w:pPr>
                      <w:jc w:val="center"/>
                      <w:rPr>
                        <w:rFonts w:asciiTheme="minorHAnsi" w:hAnsiTheme="minorHAnsi"/>
                        <w:color w:val="17365D" w:themeColor="text2" w:themeShade="BF"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2DE6E9" wp14:editId="6C004F1C">
              <wp:simplePos x="0" y="0"/>
              <wp:positionH relativeFrom="column">
                <wp:posOffset>4986020</wp:posOffset>
              </wp:positionH>
              <wp:positionV relativeFrom="paragraph">
                <wp:posOffset>-45085</wp:posOffset>
              </wp:positionV>
              <wp:extent cx="240665" cy="237490"/>
              <wp:effectExtent l="0" t="0" r="698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5C13F6" w14:textId="77777777" w:rsidR="00224896" w:rsidRDefault="00224896" w:rsidP="00A8120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2DE6E9" id="_x0000_s1036" type="#_x0000_t202" style="position:absolute;margin-left:392.6pt;margin-top:-3.55pt;width:18.95pt;height:18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" stroked="f">
              <v:textbox style="mso-fit-shape-to-text:t">
                <w:txbxContent>
                  <w:p w14:paraId="635C13F6" w14:textId="77777777" w:rsidR="00224896" w:rsidRDefault="00224896" w:rsidP="00A81201"/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E7D689" wp14:editId="731E3F3A">
              <wp:simplePos x="0" y="0"/>
              <wp:positionH relativeFrom="column">
                <wp:posOffset>2070100</wp:posOffset>
              </wp:positionH>
              <wp:positionV relativeFrom="paragraph">
                <wp:posOffset>2540</wp:posOffset>
              </wp:positionV>
              <wp:extent cx="240665" cy="237490"/>
              <wp:effectExtent l="0" t="0" r="698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81019" w14:textId="77777777" w:rsidR="00224896" w:rsidRDefault="00224896" w:rsidP="00A81201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E7D689" id="_x0000_s1037" type="#_x0000_t202" style="position:absolute;margin-left:163pt;margin-top:.2pt;width:18.95pt;height:18.7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" stroked="f">
              <v:textbox style="mso-fit-shape-to-text:t">
                <w:txbxContent>
                  <w:p w14:paraId="09C81019" w14:textId="77777777" w:rsidR="00224896" w:rsidRDefault="00224896" w:rsidP="00A81201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0CE82" w14:textId="77777777" w:rsidR="00224896" w:rsidRDefault="002248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EE788" w14:textId="77777777" w:rsidR="00A824A7" w:rsidRDefault="00A824A7">
      <w:r>
        <w:separator/>
      </w:r>
    </w:p>
  </w:footnote>
  <w:footnote w:type="continuationSeparator" w:id="0">
    <w:p w14:paraId="6CD99756" w14:textId="77777777" w:rsidR="00A824A7" w:rsidRDefault="00A82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96D1" w14:textId="77777777" w:rsidR="00224896" w:rsidRDefault="002248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F640B" w14:textId="77777777" w:rsidR="00224896" w:rsidRDefault="0022489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1CCB0D14" wp14:editId="34C16992">
          <wp:simplePos x="0" y="0"/>
          <wp:positionH relativeFrom="page">
            <wp:posOffset>6074797</wp:posOffset>
          </wp:positionH>
          <wp:positionV relativeFrom="page">
            <wp:posOffset>453223</wp:posOffset>
          </wp:positionV>
          <wp:extent cx="818984" cy="1063009"/>
          <wp:effectExtent l="0" t="0" r="635" b="3810"/>
          <wp:wrapSquare wrapText="bothSides"/>
          <wp:docPr id="369" name="Picture 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29" cy="1068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AFBCD71" wp14:editId="29056C3A">
              <wp:simplePos x="0" y="0"/>
              <wp:positionH relativeFrom="column">
                <wp:posOffset>4185920</wp:posOffset>
              </wp:positionH>
              <wp:positionV relativeFrom="paragraph">
                <wp:posOffset>316230</wp:posOffset>
              </wp:positionV>
              <wp:extent cx="876300" cy="91440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6300" cy="914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02E191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Compassion</w:t>
                          </w:r>
                        </w:p>
                        <w:p w14:paraId="4A9451D0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Respect</w:t>
                          </w:r>
                        </w:p>
                        <w:p w14:paraId="3713861C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Truth</w:t>
                          </w:r>
                        </w:p>
                        <w:p w14:paraId="030CA915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Service</w:t>
                          </w:r>
                        </w:p>
                        <w:p w14:paraId="17BF33FE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Forgiveness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FBCD7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29.6pt;margin-top:24.9pt;width:69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" fillcolor="white [3201]" stroked="f" strokeweight=".5pt">
              <v:textbox>
                <w:txbxContent>
                  <w:p w14:paraId="3502E191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Compassion</w:t>
                    </w:r>
                  </w:p>
                  <w:p w14:paraId="4A9451D0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Respect</w:t>
                    </w:r>
                  </w:p>
                  <w:p w14:paraId="3713861C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Truth</w:t>
                    </w:r>
                  </w:p>
                  <w:p w14:paraId="030CA915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Service</w:t>
                    </w:r>
                  </w:p>
                  <w:p w14:paraId="17BF33FE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015B06E" wp14:editId="6B1E511D">
              <wp:simplePos x="0" y="0"/>
              <wp:positionH relativeFrom="page">
                <wp:posOffset>647700</wp:posOffset>
              </wp:positionH>
              <wp:positionV relativeFrom="page">
                <wp:posOffset>352425</wp:posOffset>
              </wp:positionV>
              <wp:extent cx="5374640" cy="1362075"/>
              <wp:effectExtent l="0" t="0" r="0" b="9525"/>
              <wp:wrapNone/>
              <wp:docPr id="1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464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D97ED6" w14:textId="77777777" w:rsidR="00224896" w:rsidRPr="00E477D8" w:rsidRDefault="00224896" w:rsidP="002F2004">
                          <w:pPr>
                            <w:pStyle w:val="Heading1"/>
                            <w:jc w:val="left"/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</w:pPr>
                          <w:r w:rsidRPr="00E477D8"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>Blessed George Napier Catholic School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 xml:space="preserve"> and Sixth Form</w:t>
                          </w:r>
                        </w:p>
                        <w:p w14:paraId="6FE3B70C" w14:textId="77777777" w:rsidR="00224896" w:rsidRPr="00A7485E" w:rsidRDefault="00224896" w:rsidP="002F2004">
                          <w:pPr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</w:pPr>
                          <w:r w:rsidRPr="00A7485E"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  <w:t>A Youth Sport Trust Lead School for Leadership, Coaching and Volunteering</w:t>
                          </w:r>
                        </w:p>
                        <w:p w14:paraId="0DF2495D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Addison Road</w:t>
                          </w:r>
                          <w:r>
                            <w:rPr>
                              <w:rFonts w:ascii="Calibri" w:hAnsi="Calibri" w:cs="Calibri"/>
                            </w:rPr>
                            <w:t>,</w:t>
                          </w:r>
                          <w:r w:rsidRPr="003737C9">
                            <w:rPr>
                              <w:rFonts w:ascii="Calibri" w:hAnsi="Calibri" w:cs="Calibri"/>
                            </w:rPr>
                            <w:t xml:space="preserve"> Banbury</w:t>
                          </w:r>
                        </w:p>
                        <w:p w14:paraId="22F52DF5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Oxfordshire</w:t>
                          </w:r>
                        </w:p>
                        <w:p w14:paraId="32F0DA2F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OX16 9DG</w:t>
                          </w:r>
                        </w:p>
                        <w:p w14:paraId="5CEF102B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Tel: 01295 264216</w:t>
                          </w:r>
                        </w:p>
                        <w:p w14:paraId="5A4C2C51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  <w:i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  <w:i/>
                            </w:rPr>
                            <w:t>www.bgn.oxon.sch.uk</w:t>
                          </w:r>
                        </w:p>
                        <w:p w14:paraId="374D1271" w14:textId="77777777" w:rsidR="00224896" w:rsidRPr="000821F3" w:rsidRDefault="00224896" w:rsidP="002F2004">
                          <w:pPr>
                            <w:rPr>
                              <w:rFonts w:ascii="Calibri" w:hAnsi="Calibri" w:cs="Calibri"/>
                              <w:color w:val="548DD4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15B06E" id="Text Box 20" o:spid="_x0000_s1027" type="#_x0000_t202" style="position:absolute;margin-left:51pt;margin-top:27.75pt;width:423.2pt;height:107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" filled="f" stroked="f">
              <v:textbox>
                <w:txbxContent>
                  <w:p w14:paraId="61D97ED6" w14:textId="77777777" w:rsidR="00224896" w:rsidRPr="00E477D8" w:rsidRDefault="00224896" w:rsidP="002F2004">
                    <w:pPr>
                      <w:pStyle w:val="Heading1"/>
                      <w:jc w:val="left"/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</w:pPr>
                    <w:r w:rsidRPr="00E477D8"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>Blessed George Napier Catholic School</w:t>
                    </w:r>
                    <w: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 xml:space="preserve"> and Sixth Form</w:t>
                    </w:r>
                  </w:p>
                  <w:p w14:paraId="6FE3B70C" w14:textId="77777777" w:rsidR="00224896" w:rsidRPr="00A7485E" w:rsidRDefault="00224896" w:rsidP="002F2004">
                    <w:pPr>
                      <w:rPr>
                        <w:rFonts w:ascii="Calibri" w:hAnsi="Calibri" w:cs="Calibri"/>
                        <w:b/>
                        <w:color w:val="365F91"/>
                      </w:rPr>
                    </w:pPr>
                    <w:r w:rsidRPr="00A7485E">
                      <w:rPr>
                        <w:rFonts w:ascii="Calibri" w:hAnsi="Calibri" w:cs="Calibri"/>
                        <w:b/>
                        <w:color w:val="365F91"/>
                      </w:rPr>
                      <w:t>A Youth Sport Trust Lead School for Leadership, Coaching and Volunteering</w:t>
                    </w:r>
                  </w:p>
                  <w:p w14:paraId="0DF2495D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Addison Road</w:t>
                    </w:r>
                    <w:r>
                      <w:rPr>
                        <w:rFonts w:ascii="Calibri" w:hAnsi="Calibri" w:cs="Calibri"/>
                      </w:rPr>
                      <w:t>,</w:t>
                    </w:r>
                    <w:r w:rsidRPr="003737C9">
                      <w:rPr>
                        <w:rFonts w:ascii="Calibri" w:hAnsi="Calibri" w:cs="Calibri"/>
                      </w:rPr>
                      <w:t xml:space="preserve"> Banbury</w:t>
                    </w:r>
                  </w:p>
                  <w:p w14:paraId="22F52DF5" w14:textId="77777777" w:rsidR="00224896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Oxfordshire</w:t>
                    </w:r>
                  </w:p>
                  <w:p w14:paraId="32F0DA2F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OX16 9DG</w:t>
                    </w:r>
                  </w:p>
                  <w:p w14:paraId="5CEF102B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Tel: 01295 264216</w:t>
                    </w:r>
                  </w:p>
                  <w:p w14:paraId="5A4C2C51" w14:textId="77777777" w:rsidR="00224896" w:rsidRDefault="00224896" w:rsidP="002F2004">
                    <w:pPr>
                      <w:rPr>
                        <w:rFonts w:ascii="Calibri" w:hAnsi="Calibri" w:cs="Calibri"/>
                        <w:i/>
                      </w:rPr>
                    </w:pPr>
                    <w:r w:rsidRPr="003737C9">
                      <w:rPr>
                        <w:rFonts w:ascii="Calibri" w:hAnsi="Calibri" w:cs="Calibri"/>
                        <w:i/>
                      </w:rPr>
                      <w:t>www.bgn.oxon.sch.uk</w:t>
                    </w:r>
                  </w:p>
                  <w:p w14:paraId="374D1271" w14:textId="77777777" w:rsidR="00224896" w:rsidRPr="000821F3" w:rsidRDefault="00224896" w:rsidP="002F2004">
                    <w:pPr>
                      <w:rPr>
                        <w:rFonts w:ascii="Calibri" w:hAnsi="Calibri" w:cs="Calibri"/>
                        <w:color w:val="548DD4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AD4A" w14:textId="77777777" w:rsidR="00224896" w:rsidRDefault="0022489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EC95B" w14:textId="77777777" w:rsidR="00224896" w:rsidRDefault="0022489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5FC" w14:textId="77777777" w:rsidR="00224896" w:rsidRDefault="0022489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3C181D74" wp14:editId="042ED0F9">
          <wp:simplePos x="0" y="0"/>
          <wp:positionH relativeFrom="page">
            <wp:posOffset>6074797</wp:posOffset>
          </wp:positionH>
          <wp:positionV relativeFrom="page">
            <wp:posOffset>453223</wp:posOffset>
          </wp:positionV>
          <wp:extent cx="818984" cy="1063009"/>
          <wp:effectExtent l="0" t="0" r="635" b="3810"/>
          <wp:wrapSquare wrapText="bothSides"/>
          <wp:docPr id="2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29" cy="1068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3138E2B" wp14:editId="7041B374">
              <wp:simplePos x="0" y="0"/>
              <wp:positionH relativeFrom="column">
                <wp:posOffset>4185920</wp:posOffset>
              </wp:positionH>
              <wp:positionV relativeFrom="paragraph">
                <wp:posOffset>316230</wp:posOffset>
              </wp:positionV>
              <wp:extent cx="876300" cy="9144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6300" cy="914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6C7EC4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Compassion</w:t>
                          </w:r>
                        </w:p>
                        <w:p w14:paraId="5F481837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Respect</w:t>
                          </w:r>
                        </w:p>
                        <w:p w14:paraId="6BD5EF36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Truth</w:t>
                          </w:r>
                        </w:p>
                        <w:p w14:paraId="0946E6C7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Service</w:t>
                          </w:r>
                        </w:p>
                        <w:p w14:paraId="00101306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Forgiveness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138E2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329.6pt;margin-top:24.9pt;width:69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" fillcolor="white [3201]" stroked="f" strokeweight=".5pt">
              <v:textbox>
                <w:txbxContent>
                  <w:p w14:paraId="6A6C7EC4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Compassion</w:t>
                    </w:r>
                  </w:p>
                  <w:p w14:paraId="5F481837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Respect</w:t>
                    </w:r>
                  </w:p>
                  <w:p w14:paraId="6BD5EF36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Truth</w:t>
                    </w:r>
                  </w:p>
                  <w:p w14:paraId="0946E6C7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Service</w:t>
                    </w:r>
                  </w:p>
                  <w:p w14:paraId="00101306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8E4CF2" wp14:editId="252AB7A8">
              <wp:simplePos x="0" y="0"/>
              <wp:positionH relativeFrom="page">
                <wp:posOffset>647700</wp:posOffset>
              </wp:positionH>
              <wp:positionV relativeFrom="page">
                <wp:posOffset>352425</wp:posOffset>
              </wp:positionV>
              <wp:extent cx="5374640" cy="1362075"/>
              <wp:effectExtent l="0" t="0" r="0" b="9525"/>
              <wp:wrapNone/>
              <wp:docPr id="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464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760A6" w14:textId="77777777" w:rsidR="00224896" w:rsidRPr="00E477D8" w:rsidRDefault="00224896" w:rsidP="002F2004">
                          <w:pPr>
                            <w:pStyle w:val="Heading1"/>
                            <w:jc w:val="left"/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</w:pPr>
                          <w:r w:rsidRPr="00E477D8"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>Blessed George Napier Catholic School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 xml:space="preserve"> and Sixth Form</w:t>
                          </w:r>
                        </w:p>
                        <w:p w14:paraId="4C537213" w14:textId="77777777" w:rsidR="00224896" w:rsidRPr="00A7485E" w:rsidRDefault="00224896" w:rsidP="002F2004">
                          <w:pPr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</w:pPr>
                          <w:r w:rsidRPr="00A7485E"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  <w:t>A Youth Sport Trust Lead School for Leadership, Coaching and Volunteering</w:t>
                          </w:r>
                        </w:p>
                        <w:p w14:paraId="384C2C45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Addison Road</w:t>
                          </w:r>
                          <w:r>
                            <w:rPr>
                              <w:rFonts w:ascii="Calibri" w:hAnsi="Calibri" w:cs="Calibri"/>
                            </w:rPr>
                            <w:t>,</w:t>
                          </w:r>
                          <w:r w:rsidRPr="003737C9">
                            <w:rPr>
                              <w:rFonts w:ascii="Calibri" w:hAnsi="Calibri" w:cs="Calibri"/>
                            </w:rPr>
                            <w:t xml:space="preserve"> Banbury</w:t>
                          </w:r>
                        </w:p>
                        <w:p w14:paraId="5D4B33DF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Oxfordshire</w:t>
                          </w:r>
                        </w:p>
                        <w:p w14:paraId="2911E5ED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OX16 9DG</w:t>
                          </w:r>
                        </w:p>
                        <w:p w14:paraId="2EAE8EDD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Tel: 01295 264216</w:t>
                          </w:r>
                        </w:p>
                        <w:p w14:paraId="79AB7EFC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  <w:i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  <w:i/>
                            </w:rPr>
                            <w:t>www.bgn.oxon.sch.uk</w:t>
                          </w:r>
                        </w:p>
                        <w:p w14:paraId="43338D6C" w14:textId="77777777" w:rsidR="00224896" w:rsidRPr="000821F3" w:rsidRDefault="00224896" w:rsidP="002F2004">
                          <w:pPr>
                            <w:rPr>
                              <w:rFonts w:ascii="Calibri" w:hAnsi="Calibri" w:cs="Calibri"/>
                              <w:color w:val="548DD4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8E4CF2" id="_x0000_s1033" type="#_x0000_t202" style="position:absolute;margin-left:51pt;margin-top:27.75pt;width:423.2pt;height:107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" filled="f" stroked="f">
              <v:textbox>
                <w:txbxContent>
                  <w:p w14:paraId="0B4760A6" w14:textId="77777777" w:rsidR="00224896" w:rsidRPr="00E477D8" w:rsidRDefault="00224896" w:rsidP="002F2004">
                    <w:pPr>
                      <w:pStyle w:val="Heading1"/>
                      <w:jc w:val="left"/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</w:pPr>
                    <w:r w:rsidRPr="00E477D8"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>Blessed George Napier Catholic School</w:t>
                    </w:r>
                    <w: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 xml:space="preserve"> and Sixth Form</w:t>
                    </w:r>
                  </w:p>
                  <w:p w14:paraId="4C537213" w14:textId="77777777" w:rsidR="00224896" w:rsidRPr="00A7485E" w:rsidRDefault="00224896" w:rsidP="002F2004">
                    <w:pPr>
                      <w:rPr>
                        <w:rFonts w:ascii="Calibri" w:hAnsi="Calibri" w:cs="Calibri"/>
                        <w:b/>
                        <w:color w:val="365F91"/>
                      </w:rPr>
                    </w:pPr>
                    <w:r w:rsidRPr="00A7485E">
                      <w:rPr>
                        <w:rFonts w:ascii="Calibri" w:hAnsi="Calibri" w:cs="Calibri"/>
                        <w:b/>
                        <w:color w:val="365F91"/>
                      </w:rPr>
                      <w:t>A Youth Sport Trust Lead School for Leadership, Coaching and Volunteering</w:t>
                    </w:r>
                  </w:p>
                  <w:p w14:paraId="384C2C45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Addison Road</w:t>
                    </w:r>
                    <w:r>
                      <w:rPr>
                        <w:rFonts w:ascii="Calibri" w:hAnsi="Calibri" w:cs="Calibri"/>
                      </w:rPr>
                      <w:t>,</w:t>
                    </w:r>
                    <w:r w:rsidRPr="003737C9">
                      <w:rPr>
                        <w:rFonts w:ascii="Calibri" w:hAnsi="Calibri" w:cs="Calibri"/>
                      </w:rPr>
                      <w:t xml:space="preserve"> Banbury</w:t>
                    </w:r>
                  </w:p>
                  <w:p w14:paraId="5D4B33DF" w14:textId="77777777" w:rsidR="00224896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Oxfordshire</w:t>
                    </w:r>
                  </w:p>
                  <w:p w14:paraId="2911E5ED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OX16 9DG</w:t>
                    </w:r>
                  </w:p>
                  <w:p w14:paraId="2EAE8EDD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Tel: 01295 264216</w:t>
                    </w:r>
                  </w:p>
                  <w:p w14:paraId="79AB7EFC" w14:textId="77777777" w:rsidR="00224896" w:rsidRDefault="00224896" w:rsidP="002F2004">
                    <w:pPr>
                      <w:rPr>
                        <w:rFonts w:ascii="Calibri" w:hAnsi="Calibri" w:cs="Calibri"/>
                        <w:i/>
                      </w:rPr>
                    </w:pPr>
                    <w:r w:rsidRPr="003737C9">
                      <w:rPr>
                        <w:rFonts w:ascii="Calibri" w:hAnsi="Calibri" w:cs="Calibri"/>
                        <w:i/>
                      </w:rPr>
                      <w:t>www.bgn.oxon.sch.uk</w:t>
                    </w:r>
                  </w:p>
                  <w:p w14:paraId="43338D6C" w14:textId="77777777" w:rsidR="00224896" w:rsidRPr="000821F3" w:rsidRDefault="00224896" w:rsidP="002F2004">
                    <w:pPr>
                      <w:rPr>
                        <w:rFonts w:ascii="Calibri" w:hAnsi="Calibri" w:cs="Calibri"/>
                        <w:color w:val="548DD4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1C62" w14:textId="77777777" w:rsidR="00224896" w:rsidRDefault="002248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21073CB6"/>
    <w:multiLevelType w:val="hybridMultilevel"/>
    <w:tmpl w:val="BAF606D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697777B"/>
    <w:multiLevelType w:val="hybridMultilevel"/>
    <w:tmpl w:val="ECF4E1D0"/>
    <w:lvl w:ilvl="0" w:tplc="79C6473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3366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560E1892"/>
    <w:multiLevelType w:val="hybridMultilevel"/>
    <w:tmpl w:val="90DCD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15D66D6"/>
    <w:multiLevelType w:val="hybridMultilevel"/>
    <w:tmpl w:val="C63452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628C5E1B"/>
    <w:multiLevelType w:val="multilevel"/>
    <w:tmpl w:val="D44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2"/>
  <w:drawingGridVerticalSpacing w:val="164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81D"/>
    <w:rsid w:val="00002C57"/>
    <w:rsid w:val="0001131E"/>
    <w:rsid w:val="00017842"/>
    <w:rsid w:val="00032368"/>
    <w:rsid w:val="00056041"/>
    <w:rsid w:val="00070198"/>
    <w:rsid w:val="000821F3"/>
    <w:rsid w:val="00084114"/>
    <w:rsid w:val="0008454D"/>
    <w:rsid w:val="00084A26"/>
    <w:rsid w:val="00090219"/>
    <w:rsid w:val="000C380E"/>
    <w:rsid w:val="000C4564"/>
    <w:rsid w:val="000C725B"/>
    <w:rsid w:val="000E045E"/>
    <w:rsid w:val="000E12A4"/>
    <w:rsid w:val="000E1E87"/>
    <w:rsid w:val="000F4FBF"/>
    <w:rsid w:val="00100343"/>
    <w:rsid w:val="0011123D"/>
    <w:rsid w:val="0012363E"/>
    <w:rsid w:val="001445C6"/>
    <w:rsid w:val="00145838"/>
    <w:rsid w:val="00146968"/>
    <w:rsid w:val="00155D50"/>
    <w:rsid w:val="00180609"/>
    <w:rsid w:val="00186131"/>
    <w:rsid w:val="001A6044"/>
    <w:rsid w:val="001D1CC1"/>
    <w:rsid w:val="001D4B9B"/>
    <w:rsid w:val="001E3BEC"/>
    <w:rsid w:val="00205217"/>
    <w:rsid w:val="00224896"/>
    <w:rsid w:val="002448AE"/>
    <w:rsid w:val="00247DC8"/>
    <w:rsid w:val="00271561"/>
    <w:rsid w:val="00274964"/>
    <w:rsid w:val="00277083"/>
    <w:rsid w:val="00281D2B"/>
    <w:rsid w:val="002821AC"/>
    <w:rsid w:val="002C1465"/>
    <w:rsid w:val="002C3824"/>
    <w:rsid w:val="002C3C89"/>
    <w:rsid w:val="002C6178"/>
    <w:rsid w:val="002D10F4"/>
    <w:rsid w:val="002D5646"/>
    <w:rsid w:val="002D66AC"/>
    <w:rsid w:val="002F14B9"/>
    <w:rsid w:val="002F2004"/>
    <w:rsid w:val="00300BBD"/>
    <w:rsid w:val="00301E8D"/>
    <w:rsid w:val="00311BBA"/>
    <w:rsid w:val="00314765"/>
    <w:rsid w:val="00316353"/>
    <w:rsid w:val="00316540"/>
    <w:rsid w:val="00316961"/>
    <w:rsid w:val="00321426"/>
    <w:rsid w:val="00336AF9"/>
    <w:rsid w:val="00343B4E"/>
    <w:rsid w:val="00347A8C"/>
    <w:rsid w:val="00357958"/>
    <w:rsid w:val="0036206B"/>
    <w:rsid w:val="003737C9"/>
    <w:rsid w:val="0038526E"/>
    <w:rsid w:val="003B4BF1"/>
    <w:rsid w:val="003B61B6"/>
    <w:rsid w:val="003D50C5"/>
    <w:rsid w:val="003F194F"/>
    <w:rsid w:val="00412D86"/>
    <w:rsid w:val="004705E9"/>
    <w:rsid w:val="004708E8"/>
    <w:rsid w:val="00495BF9"/>
    <w:rsid w:val="004B5CEF"/>
    <w:rsid w:val="004B5CF4"/>
    <w:rsid w:val="004B7C80"/>
    <w:rsid w:val="004D1239"/>
    <w:rsid w:val="004D6F11"/>
    <w:rsid w:val="004E7497"/>
    <w:rsid w:val="004F1797"/>
    <w:rsid w:val="005061B7"/>
    <w:rsid w:val="0053377B"/>
    <w:rsid w:val="00537F8F"/>
    <w:rsid w:val="0056232D"/>
    <w:rsid w:val="0057364C"/>
    <w:rsid w:val="00575255"/>
    <w:rsid w:val="005851B7"/>
    <w:rsid w:val="00585250"/>
    <w:rsid w:val="0058717B"/>
    <w:rsid w:val="00587AAA"/>
    <w:rsid w:val="005B0240"/>
    <w:rsid w:val="005B321F"/>
    <w:rsid w:val="005D0D86"/>
    <w:rsid w:val="005D47EF"/>
    <w:rsid w:val="005E4697"/>
    <w:rsid w:val="005F1054"/>
    <w:rsid w:val="005F23BB"/>
    <w:rsid w:val="006026A2"/>
    <w:rsid w:val="00613D58"/>
    <w:rsid w:val="0062270E"/>
    <w:rsid w:val="00631EDA"/>
    <w:rsid w:val="006336CE"/>
    <w:rsid w:val="0064703E"/>
    <w:rsid w:val="006479B3"/>
    <w:rsid w:val="00651BE7"/>
    <w:rsid w:val="006531AD"/>
    <w:rsid w:val="00660ADE"/>
    <w:rsid w:val="00665507"/>
    <w:rsid w:val="00687E43"/>
    <w:rsid w:val="0070084A"/>
    <w:rsid w:val="00715F71"/>
    <w:rsid w:val="0072059A"/>
    <w:rsid w:val="00723315"/>
    <w:rsid w:val="00732B72"/>
    <w:rsid w:val="0073307A"/>
    <w:rsid w:val="00752A1A"/>
    <w:rsid w:val="00762990"/>
    <w:rsid w:val="00765E52"/>
    <w:rsid w:val="007838A8"/>
    <w:rsid w:val="007A6CDC"/>
    <w:rsid w:val="007B0B1B"/>
    <w:rsid w:val="007B3361"/>
    <w:rsid w:val="007B602B"/>
    <w:rsid w:val="007C5B8A"/>
    <w:rsid w:val="007D56BD"/>
    <w:rsid w:val="007D7E2F"/>
    <w:rsid w:val="007E3FA2"/>
    <w:rsid w:val="007F26E6"/>
    <w:rsid w:val="00802751"/>
    <w:rsid w:val="008047CC"/>
    <w:rsid w:val="00806E61"/>
    <w:rsid w:val="008444FD"/>
    <w:rsid w:val="008567BA"/>
    <w:rsid w:val="008741FB"/>
    <w:rsid w:val="00880321"/>
    <w:rsid w:val="008B3648"/>
    <w:rsid w:val="008C018D"/>
    <w:rsid w:val="008C4F03"/>
    <w:rsid w:val="008D0F5B"/>
    <w:rsid w:val="008D3D6C"/>
    <w:rsid w:val="008E3B68"/>
    <w:rsid w:val="00911DC0"/>
    <w:rsid w:val="00913A94"/>
    <w:rsid w:val="0093459F"/>
    <w:rsid w:val="0094560D"/>
    <w:rsid w:val="009615C7"/>
    <w:rsid w:val="009635A3"/>
    <w:rsid w:val="0096561F"/>
    <w:rsid w:val="0097439A"/>
    <w:rsid w:val="00985418"/>
    <w:rsid w:val="009C690D"/>
    <w:rsid w:val="009D6485"/>
    <w:rsid w:val="009D7956"/>
    <w:rsid w:val="009F5BC3"/>
    <w:rsid w:val="009F74CE"/>
    <w:rsid w:val="00A45676"/>
    <w:rsid w:val="00A4578C"/>
    <w:rsid w:val="00A53530"/>
    <w:rsid w:val="00A5386F"/>
    <w:rsid w:val="00A64686"/>
    <w:rsid w:val="00A71E2C"/>
    <w:rsid w:val="00A73E1F"/>
    <w:rsid w:val="00A7485E"/>
    <w:rsid w:val="00A759D1"/>
    <w:rsid w:val="00A769E7"/>
    <w:rsid w:val="00A7781D"/>
    <w:rsid w:val="00A81201"/>
    <w:rsid w:val="00A824A7"/>
    <w:rsid w:val="00AA2D17"/>
    <w:rsid w:val="00AA3AF2"/>
    <w:rsid w:val="00AC4A74"/>
    <w:rsid w:val="00AD3079"/>
    <w:rsid w:val="00AD7011"/>
    <w:rsid w:val="00AD7699"/>
    <w:rsid w:val="00B10060"/>
    <w:rsid w:val="00B14E3F"/>
    <w:rsid w:val="00B54AB9"/>
    <w:rsid w:val="00B620FE"/>
    <w:rsid w:val="00B809E3"/>
    <w:rsid w:val="00B81FD0"/>
    <w:rsid w:val="00B83D20"/>
    <w:rsid w:val="00B84B00"/>
    <w:rsid w:val="00BA047E"/>
    <w:rsid w:val="00BA7ACC"/>
    <w:rsid w:val="00BB07F3"/>
    <w:rsid w:val="00BB212F"/>
    <w:rsid w:val="00BB4C36"/>
    <w:rsid w:val="00BD00C0"/>
    <w:rsid w:val="00BD7104"/>
    <w:rsid w:val="00C00DCC"/>
    <w:rsid w:val="00C05FF2"/>
    <w:rsid w:val="00C4059B"/>
    <w:rsid w:val="00C43D6E"/>
    <w:rsid w:val="00C44BAA"/>
    <w:rsid w:val="00C5023D"/>
    <w:rsid w:val="00C90B5A"/>
    <w:rsid w:val="00C94E3D"/>
    <w:rsid w:val="00CB03B9"/>
    <w:rsid w:val="00CD3162"/>
    <w:rsid w:val="00CE477A"/>
    <w:rsid w:val="00CF3D69"/>
    <w:rsid w:val="00D14269"/>
    <w:rsid w:val="00D33554"/>
    <w:rsid w:val="00D34123"/>
    <w:rsid w:val="00D50B87"/>
    <w:rsid w:val="00D7580E"/>
    <w:rsid w:val="00D81C83"/>
    <w:rsid w:val="00D84F30"/>
    <w:rsid w:val="00D869CE"/>
    <w:rsid w:val="00D86EF2"/>
    <w:rsid w:val="00D876F0"/>
    <w:rsid w:val="00DB2B08"/>
    <w:rsid w:val="00DB53E5"/>
    <w:rsid w:val="00DB6BF9"/>
    <w:rsid w:val="00DE0652"/>
    <w:rsid w:val="00DE4DE5"/>
    <w:rsid w:val="00DF104D"/>
    <w:rsid w:val="00DF166F"/>
    <w:rsid w:val="00E00479"/>
    <w:rsid w:val="00E1182B"/>
    <w:rsid w:val="00E258FE"/>
    <w:rsid w:val="00E30D7C"/>
    <w:rsid w:val="00E477D8"/>
    <w:rsid w:val="00E55ADC"/>
    <w:rsid w:val="00E84DAC"/>
    <w:rsid w:val="00EB3EA3"/>
    <w:rsid w:val="00EC63F5"/>
    <w:rsid w:val="00EC72F8"/>
    <w:rsid w:val="00ED1749"/>
    <w:rsid w:val="00ED1F9F"/>
    <w:rsid w:val="00ED219A"/>
    <w:rsid w:val="00ED33AD"/>
    <w:rsid w:val="00EE6736"/>
    <w:rsid w:val="00F01BC6"/>
    <w:rsid w:val="00F06FD2"/>
    <w:rsid w:val="00F14F19"/>
    <w:rsid w:val="00F256CE"/>
    <w:rsid w:val="00F34C21"/>
    <w:rsid w:val="00F4578B"/>
    <w:rsid w:val="00F546B9"/>
    <w:rsid w:val="00F81B2D"/>
    <w:rsid w:val="00F837E8"/>
    <w:rsid w:val="00FA166C"/>
    <w:rsid w:val="00FA2A5E"/>
    <w:rsid w:val="00FB2902"/>
    <w:rsid w:val="00FC44BD"/>
    <w:rsid w:val="00FD0892"/>
    <w:rsid w:val="00FD422C"/>
    <w:rsid w:val="00FD4DBC"/>
    <w:rsid w:val="00FE44AC"/>
    <w:rsid w:val="00FE4754"/>
    <w:rsid w:val="00FF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8B7E12"/>
  <w14:defaultImageDpi w14:val="0"/>
  <w15:docId w15:val="{DE90EB66-D6CD-475E-A5E7-3856297E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896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6041"/>
    <w:pPr>
      <w:keepNext/>
      <w:overflowPunct/>
      <w:autoSpaceDE/>
      <w:autoSpaceDN/>
      <w:adjustRightInd/>
      <w:jc w:val="center"/>
      <w:textAlignment w:val="auto"/>
      <w:outlineLvl w:val="0"/>
    </w:pPr>
    <w:rPr>
      <w:sz w:val="30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56041"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Arial Narrow" w:hAnsi="Arial Narrow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6041"/>
    <w:pPr>
      <w:keepNext/>
      <w:overflowPunct/>
      <w:autoSpaceDE/>
      <w:autoSpaceDN/>
      <w:adjustRightInd/>
      <w:textAlignment w:val="auto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6041"/>
    <w:pPr>
      <w:keepNext/>
      <w:outlineLvl w:val="3"/>
    </w:pPr>
    <w:rPr>
      <w:rFonts w:ascii="Arial" w:hAnsi="Arial" w:cs="Arial"/>
      <w:sz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56041"/>
    <w:pPr>
      <w:keepNext/>
      <w:outlineLvl w:val="4"/>
    </w:pPr>
    <w:rPr>
      <w:rFonts w:ascii="Arial" w:hAnsi="Arial" w:cs="Arial"/>
      <w:b/>
      <w:bCs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56041"/>
    <w:pPr>
      <w:keepNext/>
      <w:outlineLvl w:val="5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F2004"/>
    <w:rPr>
      <w:rFonts w:cs="Times New Roman"/>
      <w:sz w:val="30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lang w:val="en-GB" w:eastAsia="x-none"/>
    </w:rPr>
  </w:style>
  <w:style w:type="paragraph" w:styleId="Header">
    <w:name w:val="header"/>
    <w:basedOn w:val="Normal"/>
    <w:link w:val="HeaderChar"/>
    <w:uiPriority w:val="99"/>
    <w:rsid w:val="000560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  <w:lang w:val="en-GB" w:eastAsia="x-none"/>
    </w:rPr>
  </w:style>
  <w:style w:type="paragraph" w:styleId="Footer">
    <w:name w:val="footer"/>
    <w:basedOn w:val="Normal"/>
    <w:link w:val="FooterChar"/>
    <w:uiPriority w:val="99"/>
    <w:rsid w:val="00056041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821F3"/>
    <w:rPr>
      <w:rFonts w:cs="Times New Roman"/>
      <w:lang w:val="x-none" w:eastAsia="en-US"/>
    </w:rPr>
  </w:style>
  <w:style w:type="paragraph" w:styleId="BodyText">
    <w:name w:val="Body Text"/>
    <w:basedOn w:val="Normal"/>
    <w:link w:val="BodyTextChar"/>
    <w:uiPriority w:val="99"/>
    <w:rsid w:val="00056041"/>
    <w:rPr>
      <w:rFonts w:ascii="Arial" w:hAnsi="Arial" w:cs="Arial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val="en-GB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3147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 w:eastAsia="x-none"/>
    </w:rPr>
  </w:style>
  <w:style w:type="table" w:styleId="TableGrid">
    <w:name w:val="Table Grid"/>
    <w:basedOn w:val="TableNormal"/>
    <w:uiPriority w:val="99"/>
    <w:rsid w:val="00880321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AC4A74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0821F3"/>
    <w:rPr>
      <w:rFonts w:cs="Times New Roman"/>
      <w:i/>
    </w:rPr>
  </w:style>
  <w:style w:type="paragraph" w:styleId="NoSpacing">
    <w:name w:val="No Spacing"/>
    <w:uiPriority w:val="1"/>
    <w:qFormat/>
    <w:rsid w:val="00316353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4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RRussell@bgn.oxon.sch.uk" TargetMode="Externa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vorb\Application%20Data\Microsoft\Templates\LETTER%20HEAD%20ne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HEAD new.dot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BGN School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Debbie Coleman</cp:lastModifiedBy>
  <cp:revision>2</cp:revision>
  <cp:lastPrinted>2021-06-07T11:33:00Z</cp:lastPrinted>
  <dcterms:created xsi:type="dcterms:W3CDTF">2022-05-10T09:51:00Z</dcterms:created>
  <dcterms:modified xsi:type="dcterms:W3CDTF">2022-05-10T09:51:00Z</dcterms:modified>
</cp:coreProperties>
</file>